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81E" w:rsidRDefault="00EA481E" w:rsidP="007A2B03">
      <w:pPr>
        <w:pStyle w:val="NoSpacing"/>
        <w:jc w:val="both"/>
        <w:rPr>
          <w:rFonts w:ascii="Cambria" w:hAnsi="Cambria" w:cs="Cambria"/>
          <w:b/>
          <w:bCs/>
          <w:spacing w:val="-3"/>
          <w:w w:val="101"/>
          <w:sz w:val="28"/>
          <w:szCs w:val="28"/>
        </w:rPr>
      </w:pPr>
    </w:p>
    <w:p w:rsidR="00EA481E" w:rsidRPr="00CF6029" w:rsidRDefault="00EA481E" w:rsidP="007A2B03">
      <w:pPr>
        <w:pStyle w:val="NoSpacing"/>
        <w:jc w:val="both"/>
        <w:rPr>
          <w:rFonts w:ascii="Times New Roman" w:hAnsi="Times New Roman" w:cs="Times New Roman"/>
          <w:i/>
          <w:iCs/>
          <w:spacing w:val="-3"/>
          <w:w w:val="101"/>
          <w:sz w:val="32"/>
          <w:szCs w:val="32"/>
        </w:rPr>
      </w:pPr>
      <w:r w:rsidRPr="00CF6029">
        <w:rPr>
          <w:rFonts w:ascii="Times New Roman" w:hAnsi="Times New Roman" w:cs="Times New Roman"/>
          <w:b/>
          <w:bCs/>
          <w:i/>
          <w:iCs/>
          <w:spacing w:val="-3"/>
          <w:w w:val="101"/>
          <w:sz w:val="32"/>
          <w:szCs w:val="32"/>
        </w:rPr>
        <w:t xml:space="preserve">Суицид </w:t>
      </w:r>
      <w:r w:rsidRPr="00CF6029">
        <w:rPr>
          <w:rFonts w:ascii="Times New Roman" w:hAnsi="Times New Roman" w:cs="Times New Roman"/>
          <w:i/>
          <w:iCs/>
          <w:spacing w:val="-3"/>
          <w:w w:val="101"/>
          <w:sz w:val="32"/>
          <w:szCs w:val="32"/>
        </w:rPr>
        <w:t>– умышленное самоповреждение со смертельным исходом (лишение себя жизни).</w:t>
      </w:r>
    </w:p>
    <w:p w:rsidR="00EA481E" w:rsidRPr="00870894" w:rsidRDefault="00EA481E" w:rsidP="007A2B03">
      <w:pPr>
        <w:pStyle w:val="NoSpacing"/>
        <w:jc w:val="both"/>
        <w:rPr>
          <w:rFonts w:ascii="Cambria" w:hAnsi="Cambria" w:cs="Cambria"/>
          <w:b/>
          <w:bCs/>
          <w:spacing w:val="-3"/>
          <w:w w:val="101"/>
          <w:sz w:val="24"/>
          <w:szCs w:val="24"/>
        </w:rPr>
      </w:pPr>
    </w:p>
    <w:p w:rsidR="00EA481E" w:rsidRDefault="00EA481E" w:rsidP="007A2B03">
      <w:pPr>
        <w:pStyle w:val="NoSpacing"/>
        <w:jc w:val="center"/>
        <w:rPr>
          <w:rFonts w:ascii="Times New Roman" w:hAnsi="Times New Roman" w:cs="Times New Roman"/>
          <w:b/>
          <w:bCs/>
          <w:spacing w:val="-3"/>
          <w:w w:val="101"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spacing w:val="-3"/>
          <w:w w:val="101"/>
          <w:sz w:val="32"/>
          <w:szCs w:val="32"/>
        </w:rPr>
        <w:t>Что в поведении подростка должно насторожить</w:t>
      </w:r>
    </w:p>
    <w:p w:rsidR="00EA481E" w:rsidRPr="00941FDE" w:rsidRDefault="00EA481E" w:rsidP="007A2B03">
      <w:pPr>
        <w:pStyle w:val="NoSpacing"/>
        <w:jc w:val="center"/>
        <w:rPr>
          <w:rFonts w:ascii="Times New Roman" w:hAnsi="Times New Roman" w:cs="Times New Roman"/>
          <w:b/>
          <w:bCs/>
          <w:spacing w:val="-3"/>
          <w:w w:val="101"/>
          <w:sz w:val="32"/>
          <w:szCs w:val="32"/>
        </w:rPr>
      </w:pPr>
    </w:p>
    <w:p w:rsidR="00EA481E" w:rsidRPr="00870894" w:rsidRDefault="00EA481E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Резкое снижение успеваемости, проявление безразличия к учебе и оценкам.</w:t>
      </w:r>
    </w:p>
    <w:p w:rsidR="00EA481E" w:rsidRPr="00870894" w:rsidRDefault="00EA481E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Подавленное настроение, пониженный эмоциональный фон, раздражительность, которое сохраняется длительное время.</w:t>
      </w:r>
    </w:p>
    <w:p w:rsidR="00EA481E" w:rsidRPr="00870894" w:rsidRDefault="00EA481E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Резкое изменение поведения (стал неряшливым, не хочет разговаривать с близкими ему людьми, начал раздаривать дорогие ему вещи, теряет интерес к тому, чем раньше любил заниматься, отдаляется от друзей).</w:t>
      </w:r>
    </w:p>
    <w:p w:rsidR="00EA481E" w:rsidRPr="00870894" w:rsidRDefault="00EA481E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Наличие примера суицида в ближайшем окружении, а также среди значимых взрослых или сверстников.</w:t>
      </w:r>
    </w:p>
    <w:p w:rsidR="00EA481E" w:rsidRPr="00870894" w:rsidRDefault="00EA481E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 xml:space="preserve">Ребенок прямо или косвенно говорит о желании умереть или убить себя или о нежелании продолжать жизнь. (Разговоры о нежелании жить – попытка привлечь внимание взрослого к себе и своим проблемам. Бытует миф, что если человек говорит об </w:t>
      </w:r>
      <w:r w:rsidRPr="00870894">
        <w:rPr>
          <w:rFonts w:ascii="Times New Roman" w:hAnsi="Times New Roman" w:cs="Times New Roman"/>
          <w:b/>
          <w:bCs/>
          <w:sz w:val="24"/>
          <w:szCs w:val="24"/>
        </w:rPr>
        <w:t>этом</w:t>
      </w:r>
      <w:r w:rsidRPr="00870894">
        <w:rPr>
          <w:rFonts w:ascii="Times New Roman" w:hAnsi="Times New Roman" w:cs="Times New Roman"/>
          <w:sz w:val="24"/>
          <w:szCs w:val="24"/>
        </w:rPr>
        <w:t xml:space="preserve">,  то значит, </w:t>
      </w:r>
      <w:r w:rsidRPr="00870894">
        <w:rPr>
          <w:rFonts w:ascii="Times New Roman" w:hAnsi="Times New Roman" w:cs="Times New Roman"/>
          <w:b/>
          <w:bCs/>
          <w:sz w:val="24"/>
          <w:szCs w:val="24"/>
        </w:rPr>
        <w:t>этого</w:t>
      </w:r>
      <w:r w:rsidRPr="00870894">
        <w:rPr>
          <w:rFonts w:ascii="Times New Roman" w:hAnsi="Times New Roman" w:cs="Times New Roman"/>
          <w:sz w:val="24"/>
          <w:szCs w:val="24"/>
        </w:rPr>
        <w:t xml:space="preserve"> не сделает. Однако это не так! Отчаявшийся подросток, на которого не обращают внимания, вполне может довести свое намерение до конца).</w:t>
      </w:r>
    </w:p>
    <w:p w:rsidR="00EA481E" w:rsidRDefault="00EA481E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 xml:space="preserve">Рискованное поведение, в котором высока вероятность причинения вреда своей жизни и здоровью. </w:t>
      </w:r>
    </w:p>
    <w:p w:rsidR="00EA481E" w:rsidRDefault="00EA481E" w:rsidP="00CF6029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F6029">
        <w:rPr>
          <w:rFonts w:ascii="Times New Roman" w:hAnsi="Times New Roman" w:cs="Times New Roman"/>
          <w:b/>
          <w:bCs/>
          <w:sz w:val="32"/>
          <w:szCs w:val="32"/>
        </w:rPr>
        <w:t>Суицид – это то, чего практически всегда можно избежать.</w:t>
      </w:r>
    </w:p>
    <w:p w:rsidR="00EA481E" w:rsidRPr="00CF6029" w:rsidRDefault="00EA481E" w:rsidP="00CF6029">
      <w:pPr>
        <w:tabs>
          <w:tab w:val="num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81D7F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U15_1" style="width:234pt;height:64.5pt;visibility:visible">
            <v:imagedata r:id="rId5" o:title=""/>
          </v:shape>
        </w:pict>
      </w:r>
    </w:p>
    <w:p w:rsidR="00EA481E" w:rsidRPr="00870894" w:rsidRDefault="00EA481E" w:rsidP="007A2B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81E" w:rsidRPr="00941FDE" w:rsidRDefault="00EA481E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sz w:val="32"/>
          <w:szCs w:val="32"/>
        </w:rPr>
        <w:t>Не следует говорить ребенку:</w:t>
      </w:r>
    </w:p>
    <w:p w:rsidR="00EA481E" w:rsidRDefault="00EA481E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A2B03">
        <w:rPr>
          <w:rFonts w:ascii="Times New Roman" w:hAnsi="Times New Roman" w:cs="Times New Roman"/>
          <w:sz w:val="24"/>
          <w:szCs w:val="24"/>
        </w:rPr>
        <w:t>«Когда я был в твоем возрасте…да ты просто несешь чушь!»;</w:t>
      </w:r>
    </w:p>
    <w:p w:rsidR="00EA481E" w:rsidRDefault="00EA481E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«Подумай о тех, кому хуже, чем тебе»;</w:t>
      </w:r>
    </w:p>
    <w:p w:rsidR="00EA481E" w:rsidRDefault="00EA481E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 говори глупостей. Поговорим о другом»;</w:t>
      </w:r>
    </w:p>
    <w:p w:rsidR="00EA481E" w:rsidRDefault="00EA481E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«Где уж мне тебя понять!»;</w:t>
      </w:r>
    </w:p>
    <w:p w:rsidR="00EA481E" w:rsidRDefault="00EA481E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 что ты теперь хочешь? Выкладывай немедленно!»;</w:t>
      </w:r>
    </w:p>
    <w:p w:rsidR="00EA481E" w:rsidRDefault="00EA481E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«Не получается – значит, не старался!»;</w:t>
      </w:r>
    </w:p>
    <w:p w:rsidR="00EA481E" w:rsidRDefault="00EA481E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«Все дети, как дети, а ты …»;</w:t>
      </w:r>
    </w:p>
    <w:p w:rsidR="00EA481E" w:rsidRDefault="00EA481E" w:rsidP="007A2B03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«Сам виноват…не жалуйся…..бестолочь». </w:t>
      </w:r>
    </w:p>
    <w:p w:rsidR="00EA481E" w:rsidRDefault="00EA481E" w:rsidP="00941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81E" w:rsidRPr="00941FDE" w:rsidRDefault="00EA481E" w:rsidP="00941F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sz w:val="32"/>
          <w:szCs w:val="32"/>
        </w:rPr>
        <w:t>Обязательно скажите ему:</w:t>
      </w:r>
    </w:p>
    <w:p w:rsidR="00EA481E" w:rsidRDefault="00EA481E" w:rsidP="00941FDE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1FDE">
        <w:rPr>
          <w:rFonts w:ascii="Times New Roman" w:hAnsi="Times New Roman" w:cs="Times New Roman"/>
          <w:sz w:val="24"/>
          <w:szCs w:val="24"/>
        </w:rPr>
        <w:t>«Чувствую, что что-то происходит. Давай поговорим об этом»;</w:t>
      </w:r>
    </w:p>
    <w:p w:rsidR="00EA481E" w:rsidRDefault="00EA481E" w:rsidP="00941FDE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«Чувствую, что ты подавлен. Иногда мы все так чувствуем себя. Давай обсудим, какие у нас проблемы, как их можно разрешить»;</w:t>
      </w:r>
    </w:p>
    <w:p w:rsidR="00EA481E" w:rsidRDefault="00EA481E" w:rsidP="00941FDE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«Ты много значишь для меня, для нас. Меня беспокоит твое настроение. Поговорим об этом»;</w:t>
      </w:r>
    </w:p>
    <w:p w:rsidR="00EA481E" w:rsidRPr="00941FDE" w:rsidRDefault="00EA481E" w:rsidP="00941FDE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«Расскажи мне, что ты чувствуешь. Я действительно хочу тебя понять».</w:t>
      </w:r>
    </w:p>
    <w:p w:rsidR="00EA481E" w:rsidRPr="00870894" w:rsidRDefault="00EA481E" w:rsidP="007A2B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81E" w:rsidRPr="00941FDE" w:rsidRDefault="00EA481E" w:rsidP="00941F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sz w:val="32"/>
          <w:szCs w:val="32"/>
        </w:rPr>
        <w:t>Опасные ситуации, на которые надо обратить особое внимание</w:t>
      </w:r>
    </w:p>
    <w:p w:rsidR="00EA481E" w:rsidRPr="00870894" w:rsidRDefault="00EA481E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Отвержение сверстников, травля (в том числе в социальных сетях).</w:t>
      </w:r>
    </w:p>
    <w:p w:rsidR="00EA481E" w:rsidRPr="00870894" w:rsidRDefault="00EA481E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 xml:space="preserve">Ссора или острый конфликт со значимыми взрослыми. </w:t>
      </w:r>
    </w:p>
    <w:p w:rsidR="00EA481E" w:rsidRPr="00870894" w:rsidRDefault="00EA481E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Несчастная любовь или разрыв романтических отношений.</w:t>
      </w:r>
    </w:p>
    <w:p w:rsidR="00EA481E" w:rsidRPr="00870894" w:rsidRDefault="00EA481E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Объективно тяжелая жизненная ситуация (потеря близкого человека, резкое общественное отвержение, тяжелое заболевание).</w:t>
      </w:r>
    </w:p>
    <w:p w:rsidR="00EA481E" w:rsidRPr="00870894" w:rsidRDefault="00EA481E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Личная неудача подростка на фоне высокой значимости и ценности социального успеха.</w:t>
      </w:r>
    </w:p>
    <w:p w:rsidR="00EA481E" w:rsidRPr="00870894" w:rsidRDefault="00EA481E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Резкое изменение социального окружения (например, в результате смены места жительства).</w:t>
      </w:r>
    </w:p>
    <w:p w:rsidR="00EA481E" w:rsidRPr="00870894" w:rsidRDefault="00EA481E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hanging="54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Нестабильная семейная ситуация (развод родителей, конфликты, ситуации насилия).</w:t>
      </w:r>
      <w:r w:rsidRPr="00870894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EA481E" w:rsidRPr="00870894" w:rsidRDefault="00EA481E" w:rsidP="007A2B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481E" w:rsidRDefault="00EA481E" w:rsidP="00941FD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1D7F">
        <w:rPr>
          <w:noProof/>
          <w:sz w:val="28"/>
          <w:szCs w:val="28"/>
        </w:rPr>
        <w:pict>
          <v:shape id="Рисунок 6" o:spid="_x0000_i1026" type="#_x0000_t75" alt="A04" style="width:227.25pt;height:73.5pt;visibility:visible">
            <v:imagedata r:id="rId6" o:title=""/>
          </v:shape>
        </w:pict>
      </w:r>
      <w:r w:rsidRPr="00870894">
        <w:rPr>
          <w:rFonts w:ascii="Times New Roman" w:hAnsi="Times New Roman" w:cs="Times New Roman"/>
          <w:b/>
          <w:bCs/>
          <w:sz w:val="24"/>
          <w:szCs w:val="24"/>
        </w:rPr>
        <w:t>Риск суицида выше в семьях, отношения в которых строятся на зависимости.</w:t>
      </w:r>
    </w:p>
    <w:p w:rsidR="00EA481E" w:rsidRPr="00870894" w:rsidRDefault="00EA481E" w:rsidP="00941FD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481E" w:rsidRPr="00941FDE" w:rsidRDefault="00EA481E" w:rsidP="00941FD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i/>
          <w:iCs/>
          <w:sz w:val="32"/>
          <w:szCs w:val="32"/>
        </w:rPr>
        <w:t>Четыре основные причины самоубийства:</w:t>
      </w:r>
    </w:p>
    <w:p w:rsidR="00EA481E" w:rsidRDefault="00EA481E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Изоляция (чувство, что тебя никто не понимает, тобой никто не интересуется);</w:t>
      </w:r>
    </w:p>
    <w:p w:rsidR="00EA481E" w:rsidRDefault="00EA481E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Беспомощность (ощущение,  что ты не можешь контролировать жизнь, все зависит не от тебя);</w:t>
      </w:r>
    </w:p>
    <w:p w:rsidR="00EA481E" w:rsidRDefault="00EA481E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Безнадежность (когда будущее не предвещает ничего хорошего);</w:t>
      </w:r>
    </w:p>
    <w:p w:rsidR="00EA481E" w:rsidRDefault="00EA481E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Чувство собственной незначимости (уязвленное чувство собственного достоинства, низкая самооценка, переживание некомпетентности, стыд за себя).</w:t>
      </w:r>
    </w:p>
    <w:p w:rsidR="00EA481E" w:rsidRPr="00941FDE" w:rsidRDefault="00EA481E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FDE">
        <w:rPr>
          <w:rFonts w:ascii="Times New Roman" w:hAnsi="Times New Roman" w:cs="Times New Roman"/>
          <w:b/>
          <w:bCs/>
          <w:sz w:val="32"/>
          <w:szCs w:val="32"/>
        </w:rPr>
        <w:t>Приемы предупреждения суицидов</w:t>
      </w:r>
    </w:p>
    <w:p w:rsidR="00EA481E" w:rsidRDefault="00EA481E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1FDE">
        <w:rPr>
          <w:rFonts w:ascii="Times New Roman" w:hAnsi="Times New Roman" w:cs="Times New Roman"/>
          <w:i/>
          <w:iCs/>
          <w:sz w:val="24"/>
          <w:szCs w:val="24"/>
        </w:rPr>
        <w:t>Воспринимайте ребенка всерьез.</w:t>
      </w:r>
      <w:r w:rsidRPr="00941FDE">
        <w:rPr>
          <w:rFonts w:ascii="Times New Roman" w:hAnsi="Times New Roman" w:cs="Times New Roman"/>
          <w:sz w:val="24"/>
          <w:szCs w:val="24"/>
        </w:rPr>
        <w:t xml:space="preserve"> Относиться снисходительно нельзя.</w:t>
      </w:r>
    </w:p>
    <w:p w:rsidR="00EA481E" w:rsidRPr="008C508A" w:rsidRDefault="00EA481E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1FDE">
        <w:rPr>
          <w:rFonts w:ascii="Times New Roman" w:hAnsi="Times New Roman" w:cs="Times New Roman"/>
          <w:i/>
          <w:iCs/>
          <w:sz w:val="24"/>
          <w:szCs w:val="24"/>
        </w:rPr>
        <w:t>Выслушивайте – «Я слышу тебя».</w:t>
      </w:r>
      <w:r w:rsidRPr="00941FDE">
        <w:rPr>
          <w:rFonts w:ascii="Times New Roman" w:hAnsi="Times New Roman" w:cs="Times New Roman"/>
          <w:sz w:val="24"/>
          <w:szCs w:val="24"/>
        </w:rPr>
        <w:t xml:space="preserve"> Дайте ему возможность высказаться. Уделите ему ваше время. Задайте вопросы и внимательно слушайте.</w:t>
      </w:r>
    </w:p>
    <w:p w:rsidR="00EA481E" w:rsidRDefault="00EA481E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08A">
        <w:rPr>
          <w:rFonts w:ascii="Times New Roman" w:hAnsi="Times New Roman" w:cs="Times New Roman"/>
          <w:i/>
          <w:iCs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и в коем случае не оставляйте</w:t>
      </w:r>
      <w:r w:rsidRPr="008C508A">
        <w:rPr>
          <w:rFonts w:ascii="Times New Roman" w:hAnsi="Times New Roman" w:cs="Times New Roman"/>
          <w:i/>
          <w:iCs/>
          <w:sz w:val="24"/>
          <w:szCs w:val="24"/>
        </w:rPr>
        <w:t xml:space="preserve"> нерешенными проблемы</w:t>
      </w:r>
      <w:r w:rsidRPr="008C508A">
        <w:rPr>
          <w:rFonts w:ascii="Times New Roman" w:hAnsi="Times New Roman" w:cs="Times New Roman"/>
          <w:sz w:val="24"/>
          <w:szCs w:val="24"/>
        </w:rPr>
        <w:t xml:space="preserve">, касающиеся сохранения физического и психического здоровья ребенка; </w:t>
      </w:r>
    </w:p>
    <w:p w:rsidR="00EA481E" w:rsidRDefault="00EA481E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08A">
        <w:rPr>
          <w:rFonts w:ascii="Times New Roman" w:hAnsi="Times New Roman" w:cs="Times New Roman"/>
          <w:i/>
          <w:iCs/>
          <w:sz w:val="24"/>
          <w:szCs w:val="24"/>
        </w:rPr>
        <w:t>Анализируйте</w:t>
      </w:r>
      <w:r w:rsidRPr="008C508A">
        <w:rPr>
          <w:rFonts w:ascii="Times New Roman" w:hAnsi="Times New Roman" w:cs="Times New Roman"/>
          <w:sz w:val="24"/>
          <w:szCs w:val="24"/>
        </w:rPr>
        <w:t xml:space="preserve"> вместе с сыном или дочерью каждую трудную ситуацию; </w:t>
      </w:r>
    </w:p>
    <w:p w:rsidR="00EA481E" w:rsidRDefault="00EA481E" w:rsidP="008C508A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08A">
        <w:rPr>
          <w:rFonts w:ascii="Times New Roman" w:hAnsi="Times New Roman" w:cs="Times New Roman"/>
          <w:i/>
          <w:iCs/>
          <w:sz w:val="24"/>
          <w:szCs w:val="24"/>
        </w:rPr>
        <w:t>Не опаздывайте с ответами на его вопросы</w:t>
      </w:r>
      <w:r w:rsidRPr="008C508A">
        <w:rPr>
          <w:rFonts w:ascii="Times New Roman" w:hAnsi="Times New Roman" w:cs="Times New Roman"/>
          <w:sz w:val="24"/>
          <w:szCs w:val="24"/>
        </w:rPr>
        <w:t xml:space="preserve"> по различным проблемам физиологии</w:t>
      </w:r>
      <w:r>
        <w:rPr>
          <w:rFonts w:ascii="Times New Roman" w:hAnsi="Times New Roman" w:cs="Times New Roman"/>
          <w:sz w:val="24"/>
          <w:szCs w:val="24"/>
        </w:rPr>
        <w:t>, взаимоотношений и т.д.</w:t>
      </w:r>
      <w:r w:rsidRPr="008C508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481E" w:rsidRPr="00CF6029" w:rsidRDefault="00EA481E" w:rsidP="00CF6029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C508A">
        <w:rPr>
          <w:rFonts w:ascii="Times New Roman" w:hAnsi="Times New Roman" w:cs="Times New Roman"/>
          <w:i/>
          <w:iCs/>
          <w:sz w:val="24"/>
          <w:szCs w:val="24"/>
        </w:rPr>
        <w:t>Не иронизируйте,</w:t>
      </w:r>
      <w:r w:rsidRPr="008C508A">
        <w:rPr>
          <w:rFonts w:ascii="Times New Roman" w:hAnsi="Times New Roman" w:cs="Times New Roman"/>
          <w:sz w:val="24"/>
          <w:szCs w:val="24"/>
        </w:rPr>
        <w:t xml:space="preserve"> если в какой-то ситуации </w:t>
      </w:r>
      <w:r>
        <w:rPr>
          <w:rFonts w:ascii="Times New Roman" w:hAnsi="Times New Roman" w:cs="Times New Roman"/>
          <w:sz w:val="24"/>
          <w:szCs w:val="24"/>
        </w:rPr>
        <w:t xml:space="preserve">ребенок </w:t>
      </w:r>
      <w:r w:rsidRPr="008C508A">
        <w:rPr>
          <w:rFonts w:ascii="Times New Roman" w:hAnsi="Times New Roman" w:cs="Times New Roman"/>
          <w:sz w:val="24"/>
          <w:szCs w:val="24"/>
        </w:rPr>
        <w:t>оказался сла</w:t>
      </w:r>
      <w:r>
        <w:rPr>
          <w:rFonts w:ascii="Times New Roman" w:hAnsi="Times New Roman" w:cs="Times New Roman"/>
          <w:sz w:val="24"/>
          <w:szCs w:val="24"/>
        </w:rPr>
        <w:t>бым физически и морально, помогите ему и поддержите</w:t>
      </w:r>
      <w:r w:rsidRPr="008C508A">
        <w:rPr>
          <w:rFonts w:ascii="Times New Roman" w:hAnsi="Times New Roman" w:cs="Times New Roman"/>
          <w:sz w:val="24"/>
          <w:szCs w:val="24"/>
        </w:rPr>
        <w:t xml:space="preserve"> его, ука</w:t>
      </w:r>
      <w:r>
        <w:rPr>
          <w:rFonts w:ascii="Times New Roman" w:hAnsi="Times New Roman" w:cs="Times New Roman"/>
          <w:sz w:val="24"/>
          <w:szCs w:val="24"/>
        </w:rPr>
        <w:t>жите</w:t>
      </w:r>
      <w:r w:rsidRPr="008C508A">
        <w:rPr>
          <w:rFonts w:ascii="Times New Roman" w:hAnsi="Times New Roman" w:cs="Times New Roman"/>
          <w:sz w:val="24"/>
          <w:szCs w:val="24"/>
        </w:rPr>
        <w:t xml:space="preserve"> возможные пути решения возникшей проблемы; </w:t>
      </w:r>
    </w:p>
    <w:p w:rsidR="00EA481E" w:rsidRDefault="00EA481E" w:rsidP="00CF6029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4F6F">
        <w:rPr>
          <w:rFonts w:ascii="Times New Roman" w:hAnsi="Times New Roman" w:cs="Times New Roman"/>
          <w:i/>
          <w:iCs/>
          <w:sz w:val="24"/>
          <w:szCs w:val="24"/>
        </w:rPr>
        <w:t>Будьте внимательны</w:t>
      </w:r>
      <w:r>
        <w:rPr>
          <w:rFonts w:ascii="Times New Roman" w:hAnsi="Times New Roman" w:cs="Times New Roman"/>
          <w:sz w:val="24"/>
          <w:szCs w:val="24"/>
        </w:rPr>
        <w:t xml:space="preserve"> к косвенным показателям при предполагаемом самоубийстве. Каждое шутливое упоминание или угрозу следует воспринимать всерьез.</w:t>
      </w:r>
    </w:p>
    <w:p w:rsidR="00EA481E" w:rsidRDefault="00EA481E" w:rsidP="00CF6029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4F6F">
        <w:rPr>
          <w:rFonts w:ascii="Times New Roman" w:hAnsi="Times New Roman" w:cs="Times New Roman"/>
          <w:i/>
          <w:iCs/>
          <w:sz w:val="24"/>
          <w:szCs w:val="24"/>
        </w:rPr>
        <w:t>Подчеркивайте временный характер проблем</w:t>
      </w:r>
      <w:r>
        <w:rPr>
          <w:rFonts w:ascii="Times New Roman" w:hAnsi="Times New Roman" w:cs="Times New Roman"/>
          <w:sz w:val="24"/>
          <w:szCs w:val="24"/>
        </w:rPr>
        <w:t xml:space="preserve"> – признайте, что его чувства очень сильны, проблемы сложны – узнайте, чем вы можете помочь, поскольку вам он уже доверяет.</w:t>
      </w:r>
    </w:p>
    <w:p w:rsidR="00EA481E" w:rsidRPr="00CF6029" w:rsidRDefault="00EA481E" w:rsidP="00CF6029">
      <w:pPr>
        <w:numPr>
          <w:ilvl w:val="1"/>
          <w:numId w:val="19"/>
        </w:numPr>
        <w:tabs>
          <w:tab w:val="clear" w:pos="14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6029">
        <w:rPr>
          <w:rFonts w:ascii="Times New Roman" w:hAnsi="Times New Roman" w:cs="Times New Roman"/>
          <w:i/>
          <w:iCs/>
          <w:sz w:val="24"/>
          <w:szCs w:val="24"/>
        </w:rPr>
        <w:t>Обсудите с ним работу служб,</w:t>
      </w:r>
      <w:r w:rsidRPr="008C508A">
        <w:rPr>
          <w:rFonts w:ascii="Times New Roman" w:hAnsi="Times New Roman" w:cs="Times New Roman"/>
          <w:sz w:val="24"/>
          <w:szCs w:val="24"/>
        </w:rPr>
        <w:t xml:space="preserve"> которые могут оказать помощь в ситуации, сопряженной с риском для жизни; записать соответствующие номера телефонов; </w:t>
      </w:r>
    </w:p>
    <w:p w:rsidR="00EA481E" w:rsidRDefault="00EA481E" w:rsidP="00941F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81E" w:rsidRDefault="00EA481E" w:rsidP="00CF60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A481E" w:rsidRDefault="00EA481E" w:rsidP="00CF60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A481E" w:rsidRDefault="00EA481E" w:rsidP="00CF60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A481E" w:rsidRDefault="00EA481E" w:rsidP="005346EF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 xml:space="preserve">          Наш адрес:</w:t>
      </w:r>
    </w:p>
    <w:p w:rsidR="00EA481E" w:rsidRDefault="00EA481E" w:rsidP="005346EF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Центр «рука в руке»</w:t>
      </w:r>
    </w:p>
    <w:p w:rsidR="00EA481E" w:rsidRDefault="00EA481E" w:rsidP="005346EF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Ставропольский  край</w:t>
      </w:r>
    </w:p>
    <w:p w:rsidR="00EA481E" w:rsidRDefault="00EA481E" w:rsidP="005346EF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Нефтекумский  район</w:t>
      </w:r>
    </w:p>
    <w:p w:rsidR="00EA481E" w:rsidRDefault="00EA481E" w:rsidP="005346EF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П. Затеречный</w:t>
      </w:r>
    </w:p>
    <w:p w:rsidR="00EA481E" w:rsidRDefault="00EA481E" w:rsidP="005346EF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Ул. Коммунальная  17</w:t>
      </w:r>
    </w:p>
    <w:p w:rsidR="00EA481E" w:rsidRDefault="00EA481E" w:rsidP="005346EF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2-44-45, 2-48-93</w:t>
      </w:r>
    </w:p>
    <w:p w:rsidR="00EA481E" w:rsidRDefault="00EA481E" w:rsidP="005346EF">
      <w:pPr>
        <w:widowControl w:val="0"/>
        <w:spacing w:after="96" w:line="264" w:lineRule="auto"/>
        <w:rPr>
          <w:rFonts w:ascii="Century Schoolbook" w:hAnsi="Century Schoolbook" w:cs="Times New Roman"/>
          <w:color w:val="000000"/>
          <w:kern w:val="28"/>
          <w:sz w:val="18"/>
          <w:szCs w:val="18"/>
        </w:rPr>
      </w:pPr>
      <w:bookmarkStart w:id="0" w:name="_GoBack"/>
      <w:bookmarkEnd w:id="0"/>
    </w:p>
    <w:p w:rsidR="00EA481E" w:rsidRDefault="00EA481E" w:rsidP="005346EF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EA481E" w:rsidRDefault="00EA481E" w:rsidP="00CF60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A481E" w:rsidRDefault="00EA481E" w:rsidP="00CF60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A481E" w:rsidRDefault="00EA481E" w:rsidP="00CF60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83F95">
        <w:rPr>
          <w:noProof/>
        </w:rPr>
        <w:pict>
          <v:shape id="Рисунок 4" o:spid="_x0000_i1027" type="#_x0000_t75" alt="Описание: i?id=2b6dfeae95bb8399bc503b9f508ec88c&amp;n=33&amp;h=225&amp;w=225" style="width:3in;height:222.75pt;visibility:visible">
            <v:imagedata r:id="rId7" o:title=""/>
          </v:shape>
        </w:pict>
      </w:r>
    </w:p>
    <w:p w:rsidR="00EA481E" w:rsidRDefault="00EA481E" w:rsidP="008E666E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EA481E" w:rsidRDefault="00EA481E" w:rsidP="00B03D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A481E" w:rsidRDefault="00EA481E" w:rsidP="008E66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81D7F">
        <w:rPr>
          <w:noProof/>
          <w:sz w:val="28"/>
          <w:szCs w:val="28"/>
        </w:rPr>
        <w:pict>
          <v:shape id="_x0000_i1028" type="#_x0000_t75" alt="Описание: IMG_2201" style="width:222.75pt;height:79.5pt;visibility:visible" o:bordertopcolor="white" o:borderleftcolor="white" o:borderbottomcolor="white" o:borderrightcolor="white" filled="t" fillcolor="blue">
            <v:imagedata r:id="rId8" o:title="" cropbottom="12299f" cropright="9792f"/>
            <w10:bordertop type="single" width="72"/>
            <w10:borderleft type="single" width="72"/>
            <w10:borderbottom type="single" width="72"/>
            <w10:borderright type="single" width="72"/>
          </v:shape>
        </w:pict>
      </w:r>
    </w:p>
    <w:p w:rsidR="00EA481E" w:rsidRPr="00B03DC6" w:rsidRDefault="00EA481E" w:rsidP="003800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03DC6">
        <w:rPr>
          <w:rFonts w:ascii="Times New Roman" w:hAnsi="Times New Roman" w:cs="Times New Roman"/>
          <w:b/>
          <w:bCs/>
          <w:sz w:val="40"/>
          <w:szCs w:val="40"/>
        </w:rPr>
        <w:t>« Повышение психолого – п</w:t>
      </w:r>
      <w:r>
        <w:rPr>
          <w:rFonts w:ascii="Times New Roman" w:hAnsi="Times New Roman" w:cs="Times New Roman"/>
          <w:b/>
          <w:bCs/>
          <w:sz w:val="40"/>
          <w:szCs w:val="40"/>
        </w:rPr>
        <w:t>едаго</w:t>
      </w:r>
      <w:r w:rsidRPr="00B03DC6">
        <w:rPr>
          <w:rFonts w:ascii="Times New Roman" w:hAnsi="Times New Roman" w:cs="Times New Roman"/>
          <w:b/>
          <w:bCs/>
          <w:sz w:val="40"/>
          <w:szCs w:val="40"/>
        </w:rPr>
        <w:t xml:space="preserve">гической компетентности родителей» </w:t>
      </w:r>
    </w:p>
    <w:p w:rsidR="00EA481E" w:rsidRDefault="00EA481E" w:rsidP="007A2B0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A481E" w:rsidRPr="00B03DC6" w:rsidRDefault="00EA481E" w:rsidP="00B03DC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6029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буклет для  </w:t>
      </w:r>
      <w:r w:rsidRPr="00CF6029">
        <w:rPr>
          <w:rFonts w:ascii="Times New Roman" w:hAnsi="Times New Roman" w:cs="Times New Roman"/>
          <w:i/>
          <w:iCs/>
          <w:sz w:val="24"/>
          <w:szCs w:val="24"/>
        </w:rPr>
        <w:t>родител</w:t>
      </w:r>
      <w:r>
        <w:rPr>
          <w:rFonts w:ascii="Times New Roman" w:hAnsi="Times New Roman" w:cs="Times New Roman"/>
          <w:i/>
          <w:iCs/>
          <w:sz w:val="24"/>
          <w:szCs w:val="24"/>
        </w:rPr>
        <w:t>ей</w:t>
      </w:r>
      <w:r w:rsidRPr="00CF6029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EA481E" w:rsidRPr="00EA4210" w:rsidRDefault="00EA481E" w:rsidP="007A2B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A481E" w:rsidRPr="00AF5022" w:rsidRDefault="00EA481E" w:rsidP="007A2B03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D81D7F">
        <w:rPr>
          <w:rFonts w:ascii="Times New Roman" w:hAnsi="Times New Roman" w:cs="Times New Roman"/>
          <w:noProof/>
        </w:rPr>
        <w:pict>
          <v:shape id="Рисунок 1" o:spid="_x0000_i1029" type="#_x0000_t75" style="width:240pt;height:156.75pt;visibility:visible" o:bordertopcolor="black" o:borderleftcolor="black" o:borderbottomcolor="black" o:borderrightcolor="black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A481E" w:rsidRPr="00EA4210" w:rsidRDefault="00EA481E" w:rsidP="007A2B03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EA481E" w:rsidRPr="00EA4210" w:rsidRDefault="00EA481E" w:rsidP="007A2B03">
      <w:pPr>
        <w:tabs>
          <w:tab w:val="left" w:pos="343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481E" w:rsidRPr="00EA4210" w:rsidRDefault="00EA481E" w:rsidP="007A2B03">
      <w:pPr>
        <w:tabs>
          <w:tab w:val="left" w:pos="343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81E" w:rsidRPr="00CF6029" w:rsidRDefault="00EA481E" w:rsidP="00CF602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6029">
        <w:rPr>
          <w:rFonts w:ascii="Times New Roman" w:hAnsi="Times New Roman" w:cs="Times New Roman"/>
          <w:i/>
          <w:iCs/>
          <w:sz w:val="24"/>
          <w:szCs w:val="24"/>
        </w:rPr>
        <w:t>«Мир, вероятно, спасти уже не удастся,</w:t>
      </w:r>
    </w:p>
    <w:p w:rsidR="00EA481E" w:rsidRPr="00CF6029" w:rsidRDefault="00EA481E" w:rsidP="00CF6029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CF6029">
        <w:rPr>
          <w:rFonts w:ascii="Times New Roman" w:hAnsi="Times New Roman" w:cs="Times New Roman"/>
          <w:i/>
          <w:iCs/>
          <w:sz w:val="24"/>
          <w:szCs w:val="24"/>
        </w:rPr>
        <w:t>Но отдельного человека всегда можно»</w:t>
      </w:r>
    </w:p>
    <w:p w:rsidR="00EA481E" w:rsidRPr="00B03DC6" w:rsidRDefault="00EA481E" w:rsidP="00B03DC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F6029">
        <w:rPr>
          <w:rFonts w:ascii="Times New Roman" w:hAnsi="Times New Roman" w:cs="Times New Roman"/>
          <w:i/>
          <w:iCs/>
          <w:sz w:val="24"/>
          <w:szCs w:val="24"/>
        </w:rPr>
        <w:t>И. Бродский</w:t>
      </w:r>
    </w:p>
    <w:sectPr w:rsidR="00EA481E" w:rsidRPr="00B03DC6" w:rsidSect="00941FDE">
      <w:pgSz w:w="16834" w:h="11909" w:orient="landscape"/>
      <w:pgMar w:top="454" w:right="567" w:bottom="454" w:left="567" w:header="720" w:footer="720" w:gutter="0"/>
      <w:cols w:num="3" w:space="720" w:equalWidth="0">
        <w:col w:w="4962" w:space="567"/>
        <w:col w:w="4819" w:space="425"/>
        <w:col w:w="4926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4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3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5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3073B7"/>
    <w:multiLevelType w:val="hybridMultilevel"/>
    <w:tmpl w:val="7E2CF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8"/>
  </w:num>
  <w:num w:numId="5">
    <w:abstractNumId w:val="14"/>
  </w:num>
  <w:num w:numId="6">
    <w:abstractNumId w:val="3"/>
  </w:num>
  <w:num w:numId="7">
    <w:abstractNumId w:val="12"/>
  </w:num>
  <w:num w:numId="8">
    <w:abstractNumId w:val="6"/>
  </w:num>
  <w:num w:numId="9">
    <w:abstractNumId w:val="17"/>
  </w:num>
  <w:num w:numId="10">
    <w:abstractNumId w:val="18"/>
  </w:num>
  <w:num w:numId="11">
    <w:abstractNumId w:val="1"/>
  </w:num>
  <w:num w:numId="12">
    <w:abstractNumId w:val="4"/>
  </w:num>
  <w:num w:numId="13">
    <w:abstractNumId w:val="13"/>
  </w:num>
  <w:num w:numId="14">
    <w:abstractNumId w:val="15"/>
  </w:num>
  <w:num w:numId="15">
    <w:abstractNumId w:val="11"/>
  </w:num>
  <w:num w:numId="16">
    <w:abstractNumId w:val="5"/>
  </w:num>
  <w:num w:numId="17">
    <w:abstractNumId w:val="9"/>
  </w:num>
  <w:num w:numId="18">
    <w:abstractNumId w:val="16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6A77"/>
    <w:rsid w:val="00017FB5"/>
    <w:rsid w:val="00022C8B"/>
    <w:rsid w:val="000445B6"/>
    <w:rsid w:val="000A33CD"/>
    <w:rsid w:val="000B3C1B"/>
    <w:rsid w:val="000E08E0"/>
    <w:rsid w:val="000E2804"/>
    <w:rsid w:val="00114E90"/>
    <w:rsid w:val="00122E9E"/>
    <w:rsid w:val="00136182"/>
    <w:rsid w:val="00144DF0"/>
    <w:rsid w:val="0015358A"/>
    <w:rsid w:val="00174C34"/>
    <w:rsid w:val="00175F55"/>
    <w:rsid w:val="0018253A"/>
    <w:rsid w:val="001B160E"/>
    <w:rsid w:val="002305C5"/>
    <w:rsid w:val="00287FA6"/>
    <w:rsid w:val="002B1C50"/>
    <w:rsid w:val="002E018C"/>
    <w:rsid w:val="00317FB1"/>
    <w:rsid w:val="00322F1A"/>
    <w:rsid w:val="00350279"/>
    <w:rsid w:val="00373111"/>
    <w:rsid w:val="003800FC"/>
    <w:rsid w:val="003B3EAF"/>
    <w:rsid w:val="003D1A69"/>
    <w:rsid w:val="004142F6"/>
    <w:rsid w:val="0047666E"/>
    <w:rsid w:val="00483D19"/>
    <w:rsid w:val="00485B25"/>
    <w:rsid w:val="00486579"/>
    <w:rsid w:val="004B615A"/>
    <w:rsid w:val="004E0556"/>
    <w:rsid w:val="004F53B7"/>
    <w:rsid w:val="00502F8F"/>
    <w:rsid w:val="00520A08"/>
    <w:rsid w:val="005346EF"/>
    <w:rsid w:val="00576325"/>
    <w:rsid w:val="00582D32"/>
    <w:rsid w:val="005858D4"/>
    <w:rsid w:val="00586038"/>
    <w:rsid w:val="00597D5D"/>
    <w:rsid w:val="005A3BFC"/>
    <w:rsid w:val="005D395D"/>
    <w:rsid w:val="0063414F"/>
    <w:rsid w:val="00643418"/>
    <w:rsid w:val="006460A2"/>
    <w:rsid w:val="00691A3E"/>
    <w:rsid w:val="00696CD1"/>
    <w:rsid w:val="006A47E5"/>
    <w:rsid w:val="006C2526"/>
    <w:rsid w:val="00706B9C"/>
    <w:rsid w:val="00781911"/>
    <w:rsid w:val="00783F95"/>
    <w:rsid w:val="00793EA1"/>
    <w:rsid w:val="00794540"/>
    <w:rsid w:val="007A2B03"/>
    <w:rsid w:val="008228A2"/>
    <w:rsid w:val="00854F6F"/>
    <w:rsid w:val="00870894"/>
    <w:rsid w:val="008C508A"/>
    <w:rsid w:val="008E666E"/>
    <w:rsid w:val="00910562"/>
    <w:rsid w:val="009313E0"/>
    <w:rsid w:val="00941FDE"/>
    <w:rsid w:val="00944D98"/>
    <w:rsid w:val="009D45CC"/>
    <w:rsid w:val="00A55BA9"/>
    <w:rsid w:val="00A91F25"/>
    <w:rsid w:val="00AA5867"/>
    <w:rsid w:val="00AF5022"/>
    <w:rsid w:val="00B03DC6"/>
    <w:rsid w:val="00B42C57"/>
    <w:rsid w:val="00B454A0"/>
    <w:rsid w:val="00B45E4E"/>
    <w:rsid w:val="00B50783"/>
    <w:rsid w:val="00B62936"/>
    <w:rsid w:val="00B96640"/>
    <w:rsid w:val="00BE375B"/>
    <w:rsid w:val="00BE3EC9"/>
    <w:rsid w:val="00BE3F97"/>
    <w:rsid w:val="00BE79F1"/>
    <w:rsid w:val="00C12949"/>
    <w:rsid w:val="00C36C99"/>
    <w:rsid w:val="00C7736D"/>
    <w:rsid w:val="00C8345C"/>
    <w:rsid w:val="00CF6029"/>
    <w:rsid w:val="00D015AF"/>
    <w:rsid w:val="00D16F88"/>
    <w:rsid w:val="00D41240"/>
    <w:rsid w:val="00D415BE"/>
    <w:rsid w:val="00D81D7F"/>
    <w:rsid w:val="00DC54DA"/>
    <w:rsid w:val="00DE4CF4"/>
    <w:rsid w:val="00DF477C"/>
    <w:rsid w:val="00E03E06"/>
    <w:rsid w:val="00E30EAE"/>
    <w:rsid w:val="00E66A77"/>
    <w:rsid w:val="00E752EF"/>
    <w:rsid w:val="00EA4210"/>
    <w:rsid w:val="00EA481E"/>
    <w:rsid w:val="00F50C53"/>
    <w:rsid w:val="00FB1BD5"/>
    <w:rsid w:val="00FD1DAD"/>
    <w:rsid w:val="00FE55FE"/>
    <w:rsid w:val="00FF3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Heading3">
    <w:name w:val="heading 3"/>
    <w:basedOn w:val="Normal"/>
    <w:link w:val="Heading3Char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E66A77"/>
    <w:rPr>
      <w:rFonts w:cs="Calibri"/>
    </w:rPr>
  </w:style>
  <w:style w:type="paragraph" w:styleId="ListParagraph">
    <w:name w:val="List Paragraph"/>
    <w:basedOn w:val="Normal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DefaultParagraphFont"/>
    <w:uiPriority w:val="99"/>
    <w:rsid w:val="0018253A"/>
    <w:rPr>
      <w:rFonts w:cs="Times New Roman"/>
    </w:rPr>
  </w:style>
  <w:style w:type="character" w:customStyle="1" w:styleId="phonecode">
    <w:name w:val="phone_code"/>
    <w:basedOn w:val="DefaultParagraphFont"/>
    <w:uiPriority w:val="99"/>
    <w:rsid w:val="0018253A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82D32"/>
    <w:rPr>
      <w:rFonts w:ascii="Times New Roman" w:hAnsi="Times New Roman" w:cs="Times New Roman"/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30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</TotalTime>
  <Pages>2</Pages>
  <Words>662</Words>
  <Characters>3779</Characters>
  <Application>Microsoft Office Outlook</Application>
  <DocSecurity>0</DocSecurity>
  <Lines>0</Lines>
  <Paragraphs>0</Paragraphs>
  <ScaleCrop>false</ScaleCrop>
  <Company>ГАУО БОЦ ПСС и П ППР и КНЗН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Суицид является одной из основных причин смерти у молодёжи на сегодняшний день</dc:title>
  <dc:subject/>
  <dc:creator>Беликова Алла Владимировна</dc:creator>
  <cp:keywords/>
  <dc:description/>
  <cp:lastModifiedBy>света</cp:lastModifiedBy>
  <cp:revision>17</cp:revision>
  <cp:lastPrinted>2014-09-09T05:52:00Z</cp:lastPrinted>
  <dcterms:created xsi:type="dcterms:W3CDTF">2020-11-20T08:02:00Z</dcterms:created>
  <dcterms:modified xsi:type="dcterms:W3CDTF">2021-01-06T10:34:00Z</dcterms:modified>
</cp:coreProperties>
</file>